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DA2F9" w14:textId="3284129D" w:rsidR="00BC69AC" w:rsidRDefault="00840693">
      <w:pPr>
        <w:pStyle w:val="Nombre"/>
      </w:pPr>
      <w:r>
        <w:t xml:space="preserve">Flores </w:t>
      </w:r>
    </w:p>
    <w:p w14:paraId="646030E9" w14:textId="77777777" w:rsidR="00413D50" w:rsidRDefault="00413D50">
      <w:pPr>
        <w:pStyle w:val="Nombre"/>
      </w:pPr>
      <w:r>
        <w:t>VÍCTOR Francisco</w:t>
      </w:r>
    </w:p>
    <w:p w14:paraId="720F79AE" w14:textId="75AF626F" w:rsidR="00840693" w:rsidRDefault="00413D50">
      <w:pPr>
        <w:pStyle w:val="Nombre"/>
      </w:pPr>
      <w:r>
        <w:t xml:space="preserve">Efraín </w:t>
      </w:r>
    </w:p>
    <w:p w14:paraId="6065DE9D" w14:textId="5EFAC75B" w:rsidR="00BC69AC" w:rsidRDefault="00555F31" w:rsidP="00253243">
      <w:pPr>
        <w:pStyle w:val="Informacindecontacto"/>
      </w:pPr>
      <w:r>
        <w:t>Empalme villa Constitución</w:t>
      </w:r>
      <w:r w:rsidR="00CB24DC">
        <w:t>| 3400666899 | floresefrain0708@gmail.co</w:t>
      </w:r>
      <w:r w:rsidR="00253243">
        <w:t>m</w:t>
      </w:r>
    </w:p>
    <w:p w14:paraId="36EF562C" w14:textId="77777777" w:rsidR="009C3FBA" w:rsidRDefault="006D7264" w:rsidP="009C3FBA">
      <w:pPr>
        <w:pStyle w:val="Ttulo1"/>
      </w:pPr>
      <w:sdt>
        <w:sdtPr>
          <w:id w:val="-1150367223"/>
          <w:placeholder>
            <w:docPart w:val="9498001CF823A4479A6ACA3079059B40"/>
          </w:placeholder>
          <w:temporary/>
        </w:sdtPr>
        <w:sdtEndPr/>
        <w:sdtContent>
          <w:r w:rsidR="00C93FD9">
            <w:t>Formación</w:t>
          </w:r>
        </w:sdtContent>
      </w:sdt>
      <w:r w:rsidR="009C3FBA">
        <w:t>:</w:t>
      </w:r>
    </w:p>
    <w:p w14:paraId="5242C522" w14:textId="77777777" w:rsidR="009C3FBA" w:rsidRDefault="009C3FBA" w:rsidP="009C3FBA">
      <w:pPr>
        <w:pStyle w:val="Ttulo1"/>
      </w:pPr>
    </w:p>
    <w:p w14:paraId="663E5D42" w14:textId="16C9AEC7" w:rsidR="00BC69AC" w:rsidRDefault="00781461" w:rsidP="009C3FBA">
      <w:pPr>
        <w:pStyle w:val="Ttulo1"/>
      </w:pPr>
      <w:r>
        <w:t>Secundario completo</w:t>
      </w:r>
    </w:p>
    <w:p w14:paraId="249A4495" w14:textId="739ADA59" w:rsidR="00601D2B" w:rsidRDefault="00601D2B" w:rsidP="00A44C91">
      <w:pPr>
        <w:pStyle w:val="Prrafodelista"/>
        <w:numPr>
          <w:ilvl w:val="0"/>
          <w:numId w:val="13"/>
        </w:numPr>
      </w:pPr>
      <w:r>
        <w:t xml:space="preserve">(2017-2022) </w:t>
      </w:r>
    </w:p>
    <w:p w14:paraId="4D45C5DF" w14:textId="77777777" w:rsidR="00601D2B" w:rsidRDefault="00601D2B"/>
    <w:p w14:paraId="08C4C944" w14:textId="77777777" w:rsidR="00601D2B" w:rsidRDefault="00601D2B">
      <w:r>
        <w:t>EET N° 669 Gral. José de San Martin Villa constitución, Santa Fe</w:t>
      </w:r>
    </w:p>
    <w:p w14:paraId="0069F399" w14:textId="77777777" w:rsidR="00601D2B" w:rsidRDefault="00601D2B"/>
    <w:p w14:paraId="7BB2E967" w14:textId="77777777" w:rsidR="00601D2B" w:rsidRDefault="00601D2B">
      <w:r>
        <w:t>Orientación: Electromecánico</w:t>
      </w:r>
    </w:p>
    <w:p w14:paraId="6F3DAFBF" w14:textId="77777777" w:rsidR="005072D6" w:rsidRDefault="005072D6"/>
    <w:p w14:paraId="3AD16F26" w14:textId="3C37D08A" w:rsidR="009C3FBA" w:rsidRDefault="009C3FBA">
      <w:pPr>
        <w:rPr>
          <w:b/>
          <w:bCs/>
          <w:i/>
          <w:iCs/>
          <w:sz w:val="36"/>
          <w:szCs w:val="36"/>
          <w:u w:val="single"/>
        </w:rPr>
      </w:pPr>
      <w:r w:rsidRPr="00F24D42">
        <w:rPr>
          <w:b/>
          <w:bCs/>
          <w:i/>
          <w:iCs/>
          <w:sz w:val="36"/>
          <w:szCs w:val="36"/>
          <w:u w:val="single"/>
        </w:rPr>
        <w:t xml:space="preserve">Terciario </w:t>
      </w:r>
    </w:p>
    <w:p w14:paraId="62871828" w14:textId="77777777" w:rsidR="00F24D42" w:rsidRDefault="00F24D42" w:rsidP="00F24D42">
      <w:pPr>
        <w:ind w:left="360"/>
      </w:pPr>
    </w:p>
    <w:p w14:paraId="3F3E7CA9" w14:textId="5B979DA1" w:rsidR="004E3251" w:rsidRDefault="004E3251" w:rsidP="00F24D42">
      <w:pPr>
        <w:pStyle w:val="Prrafodelista"/>
        <w:numPr>
          <w:ilvl w:val="0"/>
          <w:numId w:val="13"/>
        </w:numPr>
      </w:pPr>
      <w:r>
        <w:t>(2023-202</w:t>
      </w:r>
      <w:r w:rsidR="00A7410E">
        <w:t>5)</w:t>
      </w:r>
    </w:p>
    <w:p w14:paraId="57E2B95A" w14:textId="77777777" w:rsidR="00A7410E" w:rsidRDefault="00A7410E"/>
    <w:p w14:paraId="4AE02C78" w14:textId="0C8FFE90" w:rsidR="00A7410E" w:rsidRDefault="009C3FBA">
      <w:r>
        <w:t>ISP “</w:t>
      </w:r>
      <w:r w:rsidR="00A7410E">
        <w:t>Posta de San Martín</w:t>
      </w:r>
      <w:r>
        <w:t>”</w:t>
      </w:r>
      <w:r w:rsidR="00A7410E">
        <w:t xml:space="preserve"> N° 21 </w:t>
      </w:r>
      <w:r w:rsidR="008D048B">
        <w:t xml:space="preserve">, sede situada en Arroyo Seco anexo del estudio </w:t>
      </w:r>
      <w:r w:rsidR="00A44C91">
        <w:t xml:space="preserve">Parque Industrial de Alvear </w:t>
      </w:r>
      <w:r w:rsidR="005E28B6">
        <w:t xml:space="preserve">, finalizado sin materias pendientes </w:t>
      </w:r>
    </w:p>
    <w:p w14:paraId="60F374F4" w14:textId="77777777" w:rsidR="00A44C91" w:rsidRDefault="00A44C91"/>
    <w:p w14:paraId="3B3C8379" w14:textId="0FCF1A76" w:rsidR="00A44C91" w:rsidRDefault="00A44C91">
      <w:r>
        <w:t xml:space="preserve">Orientación: Técnico superior en mantenimiento industrial </w:t>
      </w:r>
    </w:p>
    <w:p w14:paraId="7C19CA90" w14:textId="77777777" w:rsidR="00781461" w:rsidRDefault="00781461"/>
    <w:p w14:paraId="63CF6B59" w14:textId="74A01D2C" w:rsidR="006E16C7" w:rsidRPr="00A1593E" w:rsidRDefault="00C93FD9">
      <w:pPr>
        <w:rPr>
          <w:b/>
          <w:bCs/>
          <w:i/>
          <w:iCs/>
          <w:sz w:val="36"/>
          <w:szCs w:val="36"/>
        </w:rPr>
      </w:pPr>
      <w:r w:rsidRPr="00F24D42">
        <w:rPr>
          <w:b/>
          <w:bCs/>
          <w:i/>
          <w:iCs/>
          <w:sz w:val="36"/>
          <w:szCs w:val="36"/>
        </w:rPr>
        <w:t xml:space="preserve">Complementaciones académicas </w:t>
      </w:r>
      <w:r w:rsidR="004E3251" w:rsidRPr="00F24D42">
        <w:rPr>
          <w:b/>
          <w:bCs/>
          <w:i/>
          <w:iCs/>
          <w:sz w:val="36"/>
          <w:szCs w:val="36"/>
        </w:rPr>
        <w:t>:</w:t>
      </w:r>
    </w:p>
    <w:p w14:paraId="0B878B4B" w14:textId="3D9B6DFE" w:rsidR="008D633F" w:rsidRPr="00A1593E" w:rsidRDefault="008D633F" w:rsidP="00A1593E">
      <w:pPr>
        <w:pStyle w:val="Prrafodelista"/>
        <w:numPr>
          <w:ilvl w:val="0"/>
          <w:numId w:val="11"/>
        </w:numPr>
        <w:rPr>
          <w:b/>
          <w:bCs/>
          <w:i/>
          <w:iCs/>
        </w:rPr>
      </w:pPr>
      <w:r w:rsidRPr="004E3251">
        <w:rPr>
          <w:b/>
          <w:bCs/>
          <w:i/>
          <w:iCs/>
        </w:rPr>
        <w:t>Curso de Mecánica de Motos básico(2022) (Finalizado)</w:t>
      </w:r>
    </w:p>
    <w:p w14:paraId="1253576C" w14:textId="13E64C1A" w:rsidR="008D633F" w:rsidRPr="00A1593E" w:rsidRDefault="008D633F" w:rsidP="00A1593E">
      <w:pPr>
        <w:pStyle w:val="Prrafodelista"/>
        <w:numPr>
          <w:ilvl w:val="0"/>
          <w:numId w:val="11"/>
        </w:numPr>
        <w:rPr>
          <w:b/>
          <w:bCs/>
          <w:i/>
          <w:iCs/>
        </w:rPr>
      </w:pPr>
      <w:r w:rsidRPr="004E3251">
        <w:rPr>
          <w:b/>
          <w:bCs/>
          <w:i/>
          <w:iCs/>
        </w:rPr>
        <w:t>Curso de fibra óptica (2022) (Finalizado  )</w:t>
      </w:r>
    </w:p>
    <w:p w14:paraId="20A2E219" w14:textId="72F07354" w:rsidR="0045674F" w:rsidRPr="002322A0" w:rsidRDefault="008D633F" w:rsidP="002322A0">
      <w:pPr>
        <w:pStyle w:val="Prrafodelista"/>
        <w:numPr>
          <w:ilvl w:val="0"/>
          <w:numId w:val="11"/>
        </w:numPr>
        <w:rPr>
          <w:b/>
          <w:bCs/>
          <w:i/>
          <w:iCs/>
        </w:rPr>
      </w:pPr>
      <w:r w:rsidRPr="004E3251">
        <w:rPr>
          <w:b/>
          <w:bCs/>
          <w:i/>
          <w:iCs/>
        </w:rPr>
        <w:t xml:space="preserve">robótica y sistemas de control (2022) (Finalizado)  </w:t>
      </w:r>
    </w:p>
    <w:p w14:paraId="39C45412" w14:textId="77777777" w:rsidR="00601D2B" w:rsidRDefault="00601D2B"/>
    <w:p w14:paraId="4545A2DF" w14:textId="77777777" w:rsidR="006102C5" w:rsidRDefault="006D7264" w:rsidP="00665B9B">
      <w:pPr>
        <w:pStyle w:val="Ttulo1"/>
      </w:pPr>
      <w:sdt>
        <w:sdtPr>
          <w:id w:val="617349259"/>
          <w:placeholder>
            <w:docPart w:val="DC4A4C0B674755468A48E50EFFB67CFF"/>
          </w:placeholder>
          <w:temporary/>
          <w:showingPlcHdr/>
        </w:sdtPr>
        <w:sdtEndPr>
          <w:rPr>
            <w:i/>
            <w:iCs/>
            <w:u w:val="single"/>
          </w:rPr>
        </w:sdtEndPr>
        <w:sdtContent>
          <w:r w:rsidR="00C93FD9" w:rsidRPr="006102C5">
            <w:rPr>
              <w:i/>
              <w:iCs/>
              <w:u w:val="single"/>
            </w:rPr>
            <w:t>Experiencia</w:t>
          </w:r>
        </w:sdtContent>
      </w:sdt>
      <w:r w:rsidR="006102C5" w:rsidRPr="006102C5">
        <w:rPr>
          <w:i/>
          <w:iCs/>
          <w:u w:val="single"/>
        </w:rPr>
        <w:t xml:space="preserve"> Laboral</w:t>
      </w:r>
      <w:r w:rsidR="006102C5">
        <w:t xml:space="preserve"> </w:t>
      </w:r>
    </w:p>
    <w:p w14:paraId="030426C0" w14:textId="77777777" w:rsidR="006102C5" w:rsidRDefault="006102C5" w:rsidP="00665B9B">
      <w:pPr>
        <w:pStyle w:val="Ttulo1"/>
      </w:pPr>
    </w:p>
    <w:p w14:paraId="34544DFC" w14:textId="2F1D6539" w:rsidR="00FF5A82" w:rsidRPr="00073CC6" w:rsidRDefault="00AB5140" w:rsidP="00A44716">
      <w:pPr>
        <w:pStyle w:val="Ttulo1"/>
        <w:rPr>
          <w:sz w:val="32"/>
          <w:szCs w:val="32"/>
        </w:rPr>
      </w:pPr>
      <w:proofErr w:type="spellStart"/>
      <w:r w:rsidRPr="00073CC6">
        <w:rPr>
          <w:sz w:val="32"/>
          <w:szCs w:val="32"/>
        </w:rPr>
        <w:t>Supol</w:t>
      </w:r>
      <w:proofErr w:type="spellEnd"/>
      <w:r w:rsidR="00073CC6">
        <w:rPr>
          <w:sz w:val="32"/>
          <w:szCs w:val="32"/>
        </w:rPr>
        <w:t>:</w:t>
      </w:r>
    </w:p>
    <w:p w14:paraId="3F16F759" w14:textId="117EF2DA" w:rsidR="00FF5A82" w:rsidRDefault="00FD4074">
      <w:r>
        <w:t xml:space="preserve">Ubicación: </w:t>
      </w:r>
      <w:r w:rsidR="00FF5A82">
        <w:t>Av. 25 de Mayo 320</w:t>
      </w:r>
      <w:r>
        <w:t xml:space="preserve"> Empalme Villa Constitución </w:t>
      </w:r>
    </w:p>
    <w:p w14:paraId="1F5B8EAA" w14:textId="78CB841F" w:rsidR="00FF5A82" w:rsidRPr="00A44716" w:rsidRDefault="00FF5A82">
      <w:pPr>
        <w:rPr>
          <w:u w:val="single"/>
        </w:rPr>
      </w:pPr>
      <w:r w:rsidRPr="003E654C">
        <w:rPr>
          <w:u w:val="single"/>
        </w:rPr>
        <w:t>Teléfono de referencia:</w:t>
      </w:r>
    </w:p>
    <w:p w14:paraId="1A67D524" w14:textId="7DF2C825" w:rsidR="00FF5A82" w:rsidRDefault="00FF5A82" w:rsidP="00A44716">
      <w:pPr>
        <w:pStyle w:val="Prrafodelista"/>
        <w:numPr>
          <w:ilvl w:val="0"/>
          <w:numId w:val="20"/>
        </w:numPr>
      </w:pPr>
      <w:r>
        <w:t>(+54 9) 3400 49-8129</w:t>
      </w:r>
    </w:p>
    <w:p w14:paraId="12F88FE8" w14:textId="7CD3FC8C" w:rsidR="00FF5A82" w:rsidRDefault="00FF5A82">
      <w:r w:rsidRPr="003E654C">
        <w:rPr>
          <w:u w:val="single"/>
        </w:rPr>
        <w:t>Tiempo de estadía de la empresa:</w:t>
      </w:r>
      <w:r>
        <w:t xml:space="preserve"> trabajo un total de tres meses</w:t>
      </w:r>
    </w:p>
    <w:p w14:paraId="64B5631D" w14:textId="77777777" w:rsidR="00FF5A82" w:rsidRDefault="00FF5A82"/>
    <w:p w14:paraId="1B8EB572" w14:textId="6C7B4F5A" w:rsidR="00FF5A82" w:rsidRPr="00073CC6" w:rsidRDefault="00FF5A82">
      <w:pPr>
        <w:rPr>
          <w:b/>
          <w:bCs/>
          <w:i/>
          <w:iCs/>
          <w:sz w:val="32"/>
          <w:szCs w:val="32"/>
          <w:u w:val="single"/>
        </w:rPr>
      </w:pPr>
      <w:proofErr w:type="spellStart"/>
      <w:r w:rsidRPr="00073CC6">
        <w:rPr>
          <w:b/>
          <w:bCs/>
          <w:i/>
          <w:iCs/>
          <w:sz w:val="32"/>
          <w:szCs w:val="32"/>
          <w:u w:val="single"/>
        </w:rPr>
        <w:t>Transvip</w:t>
      </w:r>
      <w:proofErr w:type="spellEnd"/>
      <w:r w:rsidRPr="00073CC6">
        <w:rPr>
          <w:b/>
          <w:bCs/>
          <w:i/>
          <w:iCs/>
          <w:sz w:val="32"/>
          <w:szCs w:val="32"/>
          <w:u w:val="single"/>
        </w:rPr>
        <w:t xml:space="preserve"> S.A:</w:t>
      </w:r>
    </w:p>
    <w:p w14:paraId="3CA5090E" w14:textId="0AD1EC17" w:rsidR="00FF5A82" w:rsidRDefault="00FF5A82">
      <w:r w:rsidRPr="00322B84">
        <w:rPr>
          <w:u w:val="single"/>
        </w:rPr>
        <w:t>Ubicación</w:t>
      </w:r>
      <w:r>
        <w:t>: sobre ruta 21 antes de llegar a barrio mitre</w:t>
      </w:r>
    </w:p>
    <w:p w14:paraId="521CC3C8" w14:textId="2EC6ED44" w:rsidR="00FF5A82" w:rsidRDefault="00FF5A82">
      <w:r w:rsidRPr="00A44716">
        <w:rPr>
          <w:u w:val="single"/>
        </w:rPr>
        <w:t xml:space="preserve">Teléfono de referencia </w:t>
      </w:r>
      <w:r>
        <w:t>:</w:t>
      </w:r>
    </w:p>
    <w:p w14:paraId="4C645C2B" w14:textId="29FB7753" w:rsidR="00FF5A82" w:rsidRDefault="00FF5A82" w:rsidP="00073CC6">
      <w:pPr>
        <w:pStyle w:val="Prrafodelista"/>
        <w:numPr>
          <w:ilvl w:val="0"/>
          <w:numId w:val="19"/>
        </w:numPr>
      </w:pPr>
      <w:r>
        <w:t>(+54 9) 3400667024</w:t>
      </w:r>
    </w:p>
    <w:p w14:paraId="76E841B6" w14:textId="2E7010D9" w:rsidR="00FF5A82" w:rsidRDefault="00FF5A82">
      <w:r w:rsidRPr="00322B84">
        <w:rPr>
          <w:u w:val="single"/>
        </w:rPr>
        <w:t>Tiempo de estadía en el trabajo</w:t>
      </w:r>
      <w:r w:rsidRPr="00322B84">
        <w:t>: trabaj</w:t>
      </w:r>
      <w:r w:rsidR="006C3282">
        <w:t xml:space="preserve">e </w:t>
      </w:r>
      <w:r w:rsidRPr="00322B84">
        <w:t>un tiempo completo de seis meses</w:t>
      </w:r>
      <w:r w:rsidR="00322B84">
        <w:t xml:space="preserve">, </w:t>
      </w:r>
      <w:r w:rsidR="006C3282">
        <w:t xml:space="preserve">actualmente trabajo en tiempos de intervalos </w:t>
      </w:r>
    </w:p>
    <w:p w14:paraId="55DE6B20" w14:textId="77777777" w:rsidR="00073CC6" w:rsidRDefault="00073CC6"/>
    <w:p w14:paraId="47FD80F3" w14:textId="39B82A77" w:rsidR="00FF5A82" w:rsidRPr="00073CC6" w:rsidRDefault="00FF5A82">
      <w:pPr>
        <w:rPr>
          <w:b/>
          <w:bCs/>
          <w:i/>
          <w:iCs/>
          <w:sz w:val="32"/>
          <w:szCs w:val="32"/>
          <w:u w:val="single"/>
        </w:rPr>
      </w:pPr>
      <w:r w:rsidRPr="00073CC6">
        <w:rPr>
          <w:b/>
          <w:bCs/>
          <w:i/>
          <w:iCs/>
          <w:sz w:val="32"/>
          <w:szCs w:val="32"/>
          <w:u w:val="single"/>
        </w:rPr>
        <w:t>Cooperativa de Provisión Obras y Servicios Públicos de Empalme Villa Constitución LTDA:</w:t>
      </w:r>
    </w:p>
    <w:p w14:paraId="7711C1AA" w14:textId="1B22C6BE" w:rsidR="00FF5A82" w:rsidRDefault="00FF5A82">
      <w:r w:rsidRPr="00EF21D5">
        <w:rPr>
          <w:u w:val="single"/>
        </w:rPr>
        <w:t>Ubicación</w:t>
      </w:r>
      <w:r>
        <w:t xml:space="preserve">: </w:t>
      </w:r>
      <w:r w:rsidR="00EF21D5">
        <w:t>Irigoyen</w:t>
      </w:r>
      <w:r>
        <w:t xml:space="preserve"> 232 Empalme, Santa Fe</w:t>
      </w:r>
    </w:p>
    <w:p w14:paraId="46780290" w14:textId="16B0D203" w:rsidR="00FF5A82" w:rsidRDefault="00FF5A82">
      <w:r w:rsidRPr="00F118AB">
        <w:rPr>
          <w:u w:val="single"/>
        </w:rPr>
        <w:t>Teléfono de referencia</w:t>
      </w:r>
      <w:r>
        <w:t>:</w:t>
      </w:r>
    </w:p>
    <w:p w14:paraId="00459EB4" w14:textId="6EF39D58" w:rsidR="00FF5A82" w:rsidRDefault="00FF5A82" w:rsidP="00EF21D5">
      <w:pPr>
        <w:pStyle w:val="Prrafodelista"/>
        <w:numPr>
          <w:ilvl w:val="0"/>
          <w:numId w:val="18"/>
        </w:numPr>
      </w:pPr>
      <w:r>
        <w:t>3400 44-5779</w:t>
      </w:r>
    </w:p>
    <w:p w14:paraId="485C0081" w14:textId="3CF73672" w:rsidR="00FF5A82" w:rsidRDefault="00FF5A82" w:rsidP="00073CC6">
      <w:pPr>
        <w:pStyle w:val="Prrafodelista"/>
        <w:numPr>
          <w:ilvl w:val="0"/>
          <w:numId w:val="18"/>
        </w:numPr>
      </w:pPr>
      <w:r>
        <w:t>3400 41-5042</w:t>
      </w:r>
    </w:p>
    <w:p w14:paraId="2095A165" w14:textId="5A2A187C" w:rsidR="00EC3895" w:rsidRDefault="00FF5A82" w:rsidP="00783831">
      <w:r w:rsidRPr="00F118AB">
        <w:rPr>
          <w:u w:val="single"/>
        </w:rPr>
        <w:t>Tiempo de estadía</w:t>
      </w:r>
      <w:r>
        <w:t>: Trabajo de seis meses bajo contrato en blanco</w:t>
      </w:r>
    </w:p>
    <w:p w14:paraId="36A94534" w14:textId="77777777" w:rsidR="00783831" w:rsidRDefault="00783831" w:rsidP="00783831"/>
    <w:p w14:paraId="5DCD7024" w14:textId="7E05F10F" w:rsidR="00783831" w:rsidRPr="00073CC6" w:rsidRDefault="00783831" w:rsidP="00783831">
      <w:pPr>
        <w:rPr>
          <w:b/>
          <w:bCs/>
          <w:i/>
          <w:iCs/>
          <w:sz w:val="28"/>
          <w:szCs w:val="28"/>
          <w:u w:val="single"/>
        </w:rPr>
      </w:pPr>
      <w:r w:rsidRPr="00073CC6">
        <w:rPr>
          <w:b/>
          <w:bCs/>
          <w:i/>
          <w:iCs/>
          <w:sz w:val="28"/>
          <w:szCs w:val="28"/>
          <w:u w:val="single"/>
        </w:rPr>
        <w:t>SOBRE MÍ</w:t>
      </w:r>
    </w:p>
    <w:p w14:paraId="0BD497F4" w14:textId="77777777" w:rsidR="00735580" w:rsidRDefault="00783831" w:rsidP="00735580">
      <w:r>
        <w:t>Soy una persona interesada en nuevos conocimientos para aprender, tranquilo , puedo cooperar en trabaos grupales</w:t>
      </w:r>
      <w:r w:rsidR="00EC3895">
        <w:t xml:space="preserve">, también poseo. </w:t>
      </w:r>
    </w:p>
    <w:p w14:paraId="4EEA32BF" w14:textId="4573F040" w:rsidR="00EC3895" w:rsidRDefault="00EC3895" w:rsidP="00735580">
      <w:pPr>
        <w:pStyle w:val="Prrafodelista"/>
        <w:numPr>
          <w:ilvl w:val="0"/>
          <w:numId w:val="21"/>
        </w:numPr>
      </w:pPr>
      <w:r>
        <w:t>Conocimientos en AutoCAD(básico)</w:t>
      </w:r>
    </w:p>
    <w:p w14:paraId="2049603C" w14:textId="524A5E9D" w:rsidR="00735580" w:rsidRDefault="00EC3895" w:rsidP="00735580">
      <w:pPr>
        <w:pStyle w:val="Prrafodelista"/>
        <w:numPr>
          <w:ilvl w:val="0"/>
          <w:numId w:val="21"/>
        </w:numPr>
      </w:pPr>
      <w:r>
        <w:t>Conocimientos básicos en cnc</w:t>
      </w:r>
    </w:p>
    <w:p w14:paraId="22876CF0" w14:textId="73E12B5C" w:rsidR="00735580" w:rsidRDefault="00EC3895" w:rsidP="00735580">
      <w:pPr>
        <w:pStyle w:val="Prrafodelista"/>
        <w:numPr>
          <w:ilvl w:val="0"/>
          <w:numId w:val="21"/>
        </w:numPr>
      </w:pPr>
      <w:r>
        <w:t>Facilidad de aprendizaje</w:t>
      </w:r>
      <w:r w:rsidR="00735580">
        <w:t xml:space="preserve"> </w:t>
      </w:r>
    </w:p>
    <w:p w14:paraId="2E08E399" w14:textId="4D49D761" w:rsidR="00EC3895" w:rsidRDefault="00EC3895" w:rsidP="00783831">
      <w:pPr>
        <w:pStyle w:val="Prrafodelista"/>
        <w:numPr>
          <w:ilvl w:val="0"/>
          <w:numId w:val="21"/>
        </w:numPr>
      </w:pPr>
      <w:r>
        <w:t>Constancia en el trabajo</w:t>
      </w:r>
    </w:p>
    <w:p w14:paraId="0B1ADB5A" w14:textId="77777777" w:rsidR="00783831" w:rsidRDefault="00783831" w:rsidP="00783831"/>
    <w:p w14:paraId="496FF627" w14:textId="044DDA43" w:rsidR="00783831" w:rsidRPr="00735580" w:rsidRDefault="00783831" w:rsidP="00783831">
      <w:pPr>
        <w:rPr>
          <w:b/>
          <w:bCs/>
          <w:i/>
          <w:iCs/>
          <w:u w:val="single"/>
        </w:rPr>
      </w:pPr>
      <w:r w:rsidRPr="00783831">
        <w:rPr>
          <w:b/>
          <w:bCs/>
          <w:i/>
          <w:iCs/>
          <w:u w:val="single"/>
        </w:rPr>
        <w:t>MI OBJETIVO</w:t>
      </w:r>
    </w:p>
    <w:p w14:paraId="4031E71A" w14:textId="25951AE4" w:rsidR="000B653E" w:rsidRDefault="00783831" w:rsidP="00783831">
      <w:r>
        <w:t>Mi objetivo es obtener experiencia en diferentes ambientes laborales  y seguir progresando de forma profesional e individual.</w:t>
      </w:r>
    </w:p>
    <w:p w14:paraId="7DF3BA75" w14:textId="18C1F41C" w:rsidR="00783831" w:rsidRDefault="00783831" w:rsidP="00783831">
      <w:r>
        <w:t>Gracias por tomarse la molestia de revisar mi currículum</w:t>
      </w:r>
      <w:r w:rsidR="000B653E">
        <w:t>.</w:t>
      </w:r>
    </w:p>
    <w:p w14:paraId="0A450E6C" w14:textId="77777777" w:rsidR="00783831" w:rsidRDefault="00783831" w:rsidP="00783831">
      <w:r>
        <w:t>Espero hablar con ustedes pronto.</w:t>
      </w:r>
    </w:p>
    <w:p w14:paraId="1646F8B7" w14:textId="77777777" w:rsidR="00783831" w:rsidRDefault="00783831" w:rsidP="00783831"/>
    <w:p w14:paraId="3BC02FCA" w14:textId="77777777" w:rsidR="00783831" w:rsidRPr="00783831" w:rsidRDefault="00783831" w:rsidP="00783831"/>
    <w:p w14:paraId="6EFD3007" w14:textId="2171343D" w:rsidR="00BC69AC" w:rsidRDefault="00BC69AC"/>
    <w:sectPr w:rsidR="00BC69AC" w:rsidSect="008E2E2A">
      <w:headerReference w:type="default" r:id="rId7"/>
      <w:footerReference w:type="default" r:id="rId8"/>
      <w:headerReference w:type="first" r:id="rId9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0449" w14:textId="77777777" w:rsidR="006B5585" w:rsidRDefault="006B5585">
      <w:pPr>
        <w:spacing w:after="0" w:line="240" w:lineRule="auto"/>
      </w:pPr>
      <w:r>
        <w:separator/>
      </w:r>
    </w:p>
  </w:endnote>
  <w:endnote w:type="continuationSeparator" w:id="0">
    <w:p w14:paraId="4116CA13" w14:textId="77777777" w:rsidR="006B5585" w:rsidRDefault="006B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473FD5" w14:textId="77777777" w:rsidR="00BC69AC" w:rsidRDefault="005072D6">
        <w:pPr>
          <w:pStyle w:val="Piedep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8901E" w14:textId="77777777" w:rsidR="006B5585" w:rsidRDefault="006B5585">
      <w:pPr>
        <w:spacing w:after="0" w:line="240" w:lineRule="auto"/>
      </w:pPr>
      <w:r>
        <w:separator/>
      </w:r>
    </w:p>
  </w:footnote>
  <w:footnote w:type="continuationSeparator" w:id="0">
    <w:p w14:paraId="1EBAB1F8" w14:textId="77777777" w:rsidR="006B5585" w:rsidRDefault="006B5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35A78" w14:textId="77777777" w:rsidR="00BC69AC" w:rsidRDefault="005072D6">
    <w:pPr>
      <w:pStyle w:val="Encabezado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D712EAE" wp14:editId="0A1897E4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3103E9" id="Grupo 4" o:spid="_x0000_s1026" style="position:absolute;margin-left:0;margin-top:0;width:252pt;height:791.85pt;z-index:251658240;mso-position-horizontal:left;mso-position-horizontal-relative:margin;mso-position-vertical:top;mso-position-vertical-relative:page" coordsize="32004,10056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">
              <v:rect id="Rectangle 2" o:spid="_x0000_s1027" style="position:absolute;width:32004;height:192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F982" w14:textId="77777777" w:rsidR="00BC69AC" w:rsidRDefault="005072D6">
    <w:pPr>
      <w:pStyle w:val="Encabezado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C87AEA9" wp14:editId="2C448960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á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á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F71AAC" id="Grupo 5" o:spid="_x0000_s1026" style="position:absolute;margin-left:0;margin-top:0;width:252pt;height:791.85pt;z-index:251660288;mso-position-horizontal:left;mso-position-horizontal-relative:margin;mso-position-vertical:top;mso-position-vertical-relative:page" coordsize="32004,10056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">
              <v:rect id="Rectángulo 6" o:spid="_x0000_s1027" style="position:absolute;width:32004;height:192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" fillcolor="#4b3a2e [3215]" stroked="f" strokeweight="1pt"/>
              <v:rect id="Rectángulo 7" o:spid="_x0000_s1028" style="position:absolute;top:99648;width:32004;height:91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011AB"/>
    <w:multiLevelType w:val="hybridMultilevel"/>
    <w:tmpl w:val="DC180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B50E91"/>
    <w:multiLevelType w:val="hybridMultilevel"/>
    <w:tmpl w:val="000C0E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A7820"/>
    <w:multiLevelType w:val="hybridMultilevel"/>
    <w:tmpl w:val="4DC624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45408"/>
    <w:multiLevelType w:val="hybridMultilevel"/>
    <w:tmpl w:val="1ACEB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F4BA3"/>
    <w:multiLevelType w:val="hybridMultilevel"/>
    <w:tmpl w:val="DFB848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7695D"/>
    <w:multiLevelType w:val="hybridMultilevel"/>
    <w:tmpl w:val="56A44B2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23075"/>
    <w:multiLevelType w:val="hybridMultilevel"/>
    <w:tmpl w:val="82963BF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96552"/>
    <w:multiLevelType w:val="hybridMultilevel"/>
    <w:tmpl w:val="A54029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37A1B"/>
    <w:multiLevelType w:val="hybridMultilevel"/>
    <w:tmpl w:val="443C2B1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F24CC"/>
    <w:multiLevelType w:val="hybridMultilevel"/>
    <w:tmpl w:val="AD20550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42779"/>
    <w:multiLevelType w:val="hybridMultilevel"/>
    <w:tmpl w:val="5F06021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285134">
    <w:abstractNumId w:val="9"/>
  </w:num>
  <w:num w:numId="2" w16cid:durableId="1074397823">
    <w:abstractNumId w:val="7"/>
  </w:num>
  <w:num w:numId="3" w16cid:durableId="1247958526">
    <w:abstractNumId w:val="6"/>
  </w:num>
  <w:num w:numId="4" w16cid:durableId="1686982038">
    <w:abstractNumId w:val="5"/>
  </w:num>
  <w:num w:numId="5" w16cid:durableId="389885412">
    <w:abstractNumId w:val="4"/>
  </w:num>
  <w:num w:numId="6" w16cid:durableId="677734264">
    <w:abstractNumId w:val="8"/>
  </w:num>
  <w:num w:numId="7" w16cid:durableId="871652897">
    <w:abstractNumId w:val="3"/>
  </w:num>
  <w:num w:numId="8" w16cid:durableId="2045129184">
    <w:abstractNumId w:val="2"/>
  </w:num>
  <w:num w:numId="9" w16cid:durableId="1595163397">
    <w:abstractNumId w:val="1"/>
  </w:num>
  <w:num w:numId="10" w16cid:durableId="1942226397">
    <w:abstractNumId w:val="0"/>
  </w:num>
  <w:num w:numId="11" w16cid:durableId="817067302">
    <w:abstractNumId w:val="10"/>
  </w:num>
  <w:num w:numId="12" w16cid:durableId="586116008">
    <w:abstractNumId w:val="17"/>
  </w:num>
  <w:num w:numId="13" w16cid:durableId="93600930">
    <w:abstractNumId w:val="13"/>
  </w:num>
  <w:num w:numId="14" w16cid:durableId="1391227108">
    <w:abstractNumId w:val="14"/>
  </w:num>
  <w:num w:numId="15" w16cid:durableId="1876306779">
    <w:abstractNumId w:val="19"/>
  </w:num>
  <w:num w:numId="16" w16cid:durableId="1260026765">
    <w:abstractNumId w:val="12"/>
  </w:num>
  <w:num w:numId="17" w16cid:durableId="1653948990">
    <w:abstractNumId w:val="11"/>
  </w:num>
  <w:num w:numId="18" w16cid:durableId="371879664">
    <w:abstractNumId w:val="20"/>
  </w:num>
  <w:num w:numId="19" w16cid:durableId="837889555">
    <w:abstractNumId w:val="16"/>
  </w:num>
  <w:num w:numId="20" w16cid:durableId="2030838758">
    <w:abstractNumId w:val="18"/>
  </w:num>
  <w:num w:numId="21" w16cid:durableId="15454798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attachedTemplate r:id="rId1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93"/>
    <w:rsid w:val="00073CC6"/>
    <w:rsid w:val="000B653E"/>
    <w:rsid w:val="00117A4F"/>
    <w:rsid w:val="00121E25"/>
    <w:rsid w:val="001B559A"/>
    <w:rsid w:val="001E299B"/>
    <w:rsid w:val="001F3AD9"/>
    <w:rsid w:val="0021063A"/>
    <w:rsid w:val="002216CA"/>
    <w:rsid w:val="002322A0"/>
    <w:rsid w:val="00253243"/>
    <w:rsid w:val="00321F4C"/>
    <w:rsid w:val="00322B84"/>
    <w:rsid w:val="00394E81"/>
    <w:rsid w:val="003D4640"/>
    <w:rsid w:val="003E654C"/>
    <w:rsid w:val="00413D50"/>
    <w:rsid w:val="0045674F"/>
    <w:rsid w:val="004E3251"/>
    <w:rsid w:val="005072D6"/>
    <w:rsid w:val="00555F31"/>
    <w:rsid w:val="005E28B6"/>
    <w:rsid w:val="00601D2B"/>
    <w:rsid w:val="006102C5"/>
    <w:rsid w:val="0062709F"/>
    <w:rsid w:val="00665B9B"/>
    <w:rsid w:val="006B5585"/>
    <w:rsid w:val="006C3282"/>
    <w:rsid w:val="006D7264"/>
    <w:rsid w:val="006E16C7"/>
    <w:rsid w:val="006F3F94"/>
    <w:rsid w:val="00713E0F"/>
    <w:rsid w:val="007146A0"/>
    <w:rsid w:val="00735580"/>
    <w:rsid w:val="00737DA1"/>
    <w:rsid w:val="00781461"/>
    <w:rsid w:val="00783831"/>
    <w:rsid w:val="00840693"/>
    <w:rsid w:val="008D048B"/>
    <w:rsid w:val="008D633F"/>
    <w:rsid w:val="008E2B8C"/>
    <w:rsid w:val="009146F8"/>
    <w:rsid w:val="009B07F6"/>
    <w:rsid w:val="009C3FBA"/>
    <w:rsid w:val="00A1593E"/>
    <w:rsid w:val="00A44716"/>
    <w:rsid w:val="00A44C91"/>
    <w:rsid w:val="00A7410E"/>
    <w:rsid w:val="00AB5140"/>
    <w:rsid w:val="00AC2ABC"/>
    <w:rsid w:val="00AE793C"/>
    <w:rsid w:val="00B36379"/>
    <w:rsid w:val="00BC69AC"/>
    <w:rsid w:val="00C40ACC"/>
    <w:rsid w:val="00C93FD9"/>
    <w:rsid w:val="00CB24DC"/>
    <w:rsid w:val="00D43DC4"/>
    <w:rsid w:val="00EC3895"/>
    <w:rsid w:val="00EF21D5"/>
    <w:rsid w:val="00F118AB"/>
    <w:rsid w:val="00F24D42"/>
    <w:rsid w:val="00FA4B55"/>
    <w:rsid w:val="00FD3B23"/>
    <w:rsid w:val="00FD4074"/>
    <w:rsid w:val="00F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E4D56"/>
  <w15:docId w15:val="{D640E39A-283A-A947-9914-E00E0D81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D5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PiedepginaCar">
    <w:name w:val="Pie de página Car"/>
    <w:basedOn w:val="Fuentedeprrafopredeter"/>
    <w:link w:val="Piedepgina"/>
    <w:uiPriority w:val="99"/>
    <w:rPr>
      <w:b/>
      <w:spacing w:val="21"/>
      <w:sz w:val="26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uerte">
    <w:name w:val="Strong"/>
    <w:basedOn w:val="Fuentedeprrafopredeter"/>
    <w:uiPriority w:val="22"/>
    <w:semiHidden/>
    <w:unhideWhenUsed/>
    <w:qFormat/>
    <w:rPr>
      <w:b/>
      <w:bCs/>
      <w:caps/>
      <w:smallCaps w:val="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sz w:val="32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cindecontacto">
    <w:name w:val="Información de contacto"/>
    <w:basedOn w:val="Normal"/>
    <w:uiPriority w:val="2"/>
    <w:qFormat/>
    <w:pPr>
      <w:spacing w:after="920"/>
      <w:contextualSpacing/>
    </w:p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4B3A2E" w:themeColor="text2"/>
    </w:rPr>
  </w:style>
  <w:style w:type="character" w:styleId="nfasisintenso">
    <w:name w:val="Intense Emphasis"/>
    <w:basedOn w:val="Fuentedeprrafopredeter"/>
    <w:uiPriority w:val="21"/>
    <w:semiHidden/>
    <w:unhideWhenUsed/>
    <w:rPr>
      <w:b/>
      <w:i/>
      <w:iCs/>
      <w:color w:val="4B3A2E" w:themeColor="text2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rrafodelista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ombre">
    <w:name w:val="Nombre"/>
    <w:basedOn w:val="Normal"/>
    <w:link w:val="NombreC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breCar">
    <w:name w:val="Nombre Car"/>
    <w:basedOn w:val="Fuentedeprrafopredeter"/>
    <w:link w:val="Nombre"/>
    <w:uiPriority w:val="1"/>
    <w:rPr>
      <w:b/>
      <w:caps/>
      <w:spacing w:val="21"/>
      <w:sz w:val="3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ipervnculo">
    <w:name w:val="Hyperlink"/>
    <w:basedOn w:val="Fuentedeprrafopredeter"/>
    <w:uiPriority w:val="99"/>
    <w:unhideWhenUsed/>
    <w:rsid w:val="00737DA1"/>
    <w:rPr>
      <w:color w:val="3D859C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37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glossaryDocument" Target="glossary/document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51284A34-3F77-504F-8178-CC4E53FD3B0E%7dtf5000203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98001CF823A4479A6ACA3079059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59A1D-B658-EA45-9CAD-72B2698E9FDD}"/>
      </w:docPartPr>
      <w:docPartBody>
        <w:p w:rsidR="00945211" w:rsidRDefault="00945211">
          <w:pPr>
            <w:pStyle w:val="9498001CF823A4479A6ACA3079059B40"/>
          </w:pPr>
          <w:r>
            <w:t>Formación</w:t>
          </w:r>
        </w:p>
      </w:docPartBody>
    </w:docPart>
    <w:docPart>
      <w:docPartPr>
        <w:name w:val="DC4A4C0B674755468A48E50EFFB67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008DB-5047-FE4D-B5EB-5656C94D5DB1}"/>
      </w:docPartPr>
      <w:docPartBody>
        <w:p w:rsidR="00945211" w:rsidRDefault="00945211">
          <w:pPr>
            <w:pStyle w:val="DC4A4C0B674755468A48E50EFFB67CFF"/>
          </w:pPr>
          <w:r>
            <w:t>Experiencia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54"/>
    <w:rsid w:val="00121E25"/>
    <w:rsid w:val="003D4640"/>
    <w:rsid w:val="008B046D"/>
    <w:rsid w:val="00945211"/>
    <w:rsid w:val="009B07F6"/>
    <w:rsid w:val="00AA7154"/>
    <w:rsid w:val="00D43DC4"/>
    <w:rsid w:val="00FC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498001CF823A4479A6ACA3079059B40">
    <w:name w:val="9498001CF823A4479A6ACA3079059B40"/>
  </w:style>
  <w:style w:type="paragraph" w:customStyle="1" w:styleId="DC4A4C0B674755468A48E50EFFB67CFF">
    <w:name w:val="DC4A4C0B674755468A48E50EFFB67C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%7b51284A34-3F77-504F-8178-CC4E53FD3B0E%7dtf50002038.dotx</Template>
  <TotalTime>1</TotalTime>
  <Pages>1</Pages>
  <Words>280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F. E Flores</dc:creator>
  <cp:keywords/>
  <dc:description/>
  <cp:lastModifiedBy>Víctor F. E Flores</cp:lastModifiedBy>
  <cp:revision>2</cp:revision>
  <dcterms:created xsi:type="dcterms:W3CDTF">2026-08-06T23:30:00Z</dcterms:created>
  <dcterms:modified xsi:type="dcterms:W3CDTF">2026-08-06T23:30:00Z</dcterms:modified>
</cp:coreProperties>
</file>