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0E164E" w14:textId="3E7D64F0" w:rsidR="00072DE3" w:rsidRDefault="009B1741" w:rsidP="00F0067A">
      <w:pPr>
        <w:pStyle w:val="Ttulo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B963309" wp14:editId="797B7639">
            <wp:simplePos x="0" y="0"/>
            <wp:positionH relativeFrom="column">
              <wp:posOffset>-91440</wp:posOffset>
            </wp:positionH>
            <wp:positionV relativeFrom="paragraph">
              <wp:posOffset>0</wp:posOffset>
            </wp:positionV>
            <wp:extent cx="2377440" cy="3082925"/>
            <wp:effectExtent l="0" t="0" r="0" b="3175"/>
            <wp:wrapTopAndBottom/>
            <wp:docPr id="125814571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45713" name="Imagen 12581457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C3D01" w14:textId="77777777" w:rsidR="00BE7FC4" w:rsidRDefault="00BE7FC4" w:rsidP="00F0067A">
      <w:pPr>
        <w:pStyle w:val="Ttulo"/>
        <w:rPr>
          <w:rFonts w:ascii="Arial" w:hAnsi="Arial" w:cs="Arial"/>
          <w:b/>
          <w:bCs/>
          <w:noProof/>
          <w:sz w:val="28"/>
          <w:szCs w:val="28"/>
        </w:rPr>
      </w:pPr>
    </w:p>
    <w:p w14:paraId="1F6DB085" w14:textId="77777777" w:rsidR="00072DE3" w:rsidRDefault="00072DE3" w:rsidP="00F0067A">
      <w:pPr>
        <w:pStyle w:val="Ttulo"/>
        <w:rPr>
          <w:rFonts w:ascii="Arial" w:hAnsi="Arial" w:cs="Arial"/>
          <w:b/>
          <w:bCs/>
          <w:noProof/>
          <w:sz w:val="28"/>
          <w:szCs w:val="28"/>
        </w:rPr>
      </w:pPr>
    </w:p>
    <w:p w14:paraId="26FB864D" w14:textId="537A8C85" w:rsidR="00505409" w:rsidRPr="00F0067A" w:rsidRDefault="006912C0" w:rsidP="00F0067A">
      <w:pPr>
        <w:pStyle w:val="Ttulo"/>
      </w:pPr>
      <w:proofErr w:type="spellStart"/>
      <w:r w:rsidRPr="00204005">
        <w:t>J</w:t>
      </w:r>
      <w:r w:rsidR="00B91BA4">
        <w:t>e</w:t>
      </w:r>
      <w:r w:rsidRPr="00204005">
        <w:t>sica</w:t>
      </w:r>
      <w:proofErr w:type="spellEnd"/>
      <w:r w:rsidRPr="00204005">
        <w:t xml:space="preserve"> </w:t>
      </w:r>
      <w:r w:rsidR="00B91BA4">
        <w:t xml:space="preserve">Priscila </w:t>
      </w:r>
      <w:r w:rsidRPr="00204005">
        <w:t>Escobedo</w:t>
      </w:r>
    </w:p>
    <w:p w14:paraId="4C324BD1" w14:textId="77777777" w:rsidR="000E4AEB" w:rsidRDefault="000E4AEB" w:rsidP="00DC1706">
      <w:pPr>
        <w:rPr>
          <w:rFonts w:ascii="Arial" w:hAnsi="Arial" w:cs="Arial"/>
          <w:b/>
          <w:bCs/>
          <w:sz w:val="28"/>
          <w:szCs w:val="28"/>
        </w:rPr>
      </w:pPr>
    </w:p>
    <w:p w14:paraId="7C24BBCD" w14:textId="09B14D3E" w:rsidR="0046589C" w:rsidRDefault="00CE7980" w:rsidP="00DC1706">
      <w:pPr>
        <w:rPr>
          <w:rFonts w:ascii="Arial" w:hAnsi="Arial" w:cs="Arial"/>
          <w:b/>
          <w:bCs/>
          <w:sz w:val="28"/>
          <w:szCs w:val="28"/>
        </w:rPr>
      </w:pPr>
      <w:r w:rsidRPr="001A4FE5">
        <w:rPr>
          <w:rFonts w:ascii="Arial" w:hAnsi="Arial" w:cs="Arial"/>
          <w:b/>
          <w:bCs/>
          <w:sz w:val="28"/>
          <w:szCs w:val="28"/>
        </w:rPr>
        <w:t>A</w:t>
      </w:r>
      <w:r w:rsidR="001A4FE5">
        <w:rPr>
          <w:rFonts w:ascii="Arial" w:hAnsi="Arial" w:cs="Arial"/>
          <w:b/>
          <w:bCs/>
          <w:sz w:val="28"/>
          <w:szCs w:val="28"/>
        </w:rPr>
        <w:t xml:space="preserve">sesor comercial </w:t>
      </w:r>
      <w:r w:rsidRPr="001A4FE5">
        <w:rPr>
          <w:rFonts w:ascii="Arial" w:hAnsi="Arial" w:cs="Arial"/>
          <w:b/>
          <w:bCs/>
          <w:sz w:val="28"/>
          <w:szCs w:val="28"/>
        </w:rPr>
        <w:t xml:space="preserve">/ </w:t>
      </w:r>
      <w:r w:rsidR="001A4FE5">
        <w:rPr>
          <w:rFonts w:ascii="Arial" w:hAnsi="Arial" w:cs="Arial"/>
          <w:b/>
          <w:bCs/>
          <w:sz w:val="28"/>
          <w:szCs w:val="28"/>
        </w:rPr>
        <w:t>Atención al cliente</w:t>
      </w:r>
    </w:p>
    <w:p w14:paraId="09104698" w14:textId="77777777" w:rsidR="008D14F7" w:rsidRPr="001A4FE5" w:rsidRDefault="008D14F7" w:rsidP="00DC1706">
      <w:pPr>
        <w:rPr>
          <w:rFonts w:ascii="Arial" w:hAnsi="Arial" w:cs="Arial"/>
          <w:b/>
          <w:bCs/>
          <w:sz w:val="28"/>
          <w:szCs w:val="28"/>
        </w:rPr>
      </w:pPr>
    </w:p>
    <w:p w14:paraId="16F82139" w14:textId="77777777" w:rsidR="00DC1706" w:rsidRPr="0002262F" w:rsidRDefault="00DC1706" w:rsidP="00DC1706">
      <w:pPr>
        <w:rPr>
          <w:rFonts w:ascii="Arial" w:hAnsi="Arial" w:cs="Arial"/>
          <w:b/>
          <w:bCs/>
          <w:sz w:val="26"/>
          <w:szCs w:val="26"/>
        </w:rPr>
      </w:pPr>
      <w:r w:rsidRPr="0002262F">
        <w:rPr>
          <w:rFonts w:ascii="Arial" w:hAnsi="Arial" w:cs="Arial"/>
          <w:b/>
          <w:bCs/>
          <w:sz w:val="26"/>
          <w:szCs w:val="26"/>
        </w:rPr>
        <w:t>Datos personales:</w:t>
      </w:r>
    </w:p>
    <w:p w14:paraId="481F3CE8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Dirección: Bolivia 320 - Barrio Mitre, Pavón.</w:t>
      </w:r>
    </w:p>
    <w:p w14:paraId="717068C5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Cel: 3402549611</w:t>
      </w:r>
    </w:p>
    <w:p w14:paraId="00703B44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 xml:space="preserve">Correo electrónico: </w:t>
      </w:r>
      <w:proofErr w:type="spellStart"/>
      <w:r w:rsidRPr="006A760A">
        <w:rPr>
          <w:rFonts w:ascii="Arial" w:hAnsi="Arial" w:cs="Arial"/>
        </w:rPr>
        <w:t>escobedojesica831</w:t>
      </w:r>
      <w:proofErr w:type="spellEnd"/>
      <w:r w:rsidRPr="006A760A">
        <w:rPr>
          <w:rFonts w:ascii="Arial" w:hAnsi="Arial" w:cs="Arial"/>
        </w:rPr>
        <w:t xml:space="preserve">@gmail.com </w:t>
      </w:r>
    </w:p>
    <w:p w14:paraId="6C9E502E" w14:textId="77777777" w:rsidR="00DC1706" w:rsidRPr="006A760A" w:rsidRDefault="00DC1706" w:rsidP="00DC1706">
      <w:pPr>
        <w:rPr>
          <w:rFonts w:ascii="Arial" w:hAnsi="Arial" w:cs="Arial"/>
        </w:rPr>
      </w:pPr>
      <w:r w:rsidRPr="0079541F">
        <w:rPr>
          <w:rFonts w:ascii="Arial" w:hAnsi="Arial" w:cs="Arial"/>
        </w:rPr>
        <w:t xml:space="preserve">DNI: </w:t>
      </w:r>
      <w:r w:rsidRPr="006A760A">
        <w:rPr>
          <w:rFonts w:ascii="Arial" w:hAnsi="Arial" w:cs="Arial"/>
        </w:rPr>
        <w:t>46653988</w:t>
      </w:r>
    </w:p>
    <w:p w14:paraId="1076E28F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Fecha de nacimiento: 13 de octubre de 2005</w:t>
      </w:r>
    </w:p>
    <w:p w14:paraId="3BDE51E7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Nacionalidad: Argentina.</w:t>
      </w:r>
    </w:p>
    <w:p w14:paraId="5AF8EF78" w14:textId="77777777" w:rsidR="00DC1706" w:rsidRPr="006A760A" w:rsidRDefault="00DC1706" w:rsidP="00DC1706">
      <w:pPr>
        <w:rPr>
          <w:rFonts w:ascii="Arial" w:hAnsi="Arial" w:cs="Arial"/>
        </w:rPr>
      </w:pPr>
    </w:p>
    <w:p w14:paraId="1B07C5A8" w14:textId="77777777" w:rsidR="00DC1706" w:rsidRPr="00554854" w:rsidRDefault="00DC1706" w:rsidP="00DC1706">
      <w:pPr>
        <w:rPr>
          <w:rFonts w:ascii="Arial" w:hAnsi="Arial" w:cs="Arial"/>
          <w:b/>
          <w:bCs/>
          <w:sz w:val="26"/>
          <w:szCs w:val="26"/>
        </w:rPr>
      </w:pPr>
      <w:r w:rsidRPr="00554854">
        <w:rPr>
          <w:rFonts w:ascii="Arial" w:hAnsi="Arial" w:cs="Arial"/>
          <w:b/>
          <w:bCs/>
          <w:sz w:val="26"/>
          <w:szCs w:val="26"/>
        </w:rPr>
        <w:t>Estudios cursados:</w:t>
      </w:r>
    </w:p>
    <w:p w14:paraId="14368990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 xml:space="preserve">Escuela primaria "unidad nacional" N° 6076 Pavón </w:t>
      </w:r>
    </w:p>
    <w:p w14:paraId="0B481063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2012 hasta 2018</w:t>
      </w:r>
    </w:p>
    <w:p w14:paraId="66A96CD8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 xml:space="preserve">Escuela secundaria "EESOPI" 3007 </w:t>
      </w:r>
      <w:proofErr w:type="spellStart"/>
      <w:r w:rsidRPr="006A760A">
        <w:rPr>
          <w:rFonts w:ascii="Arial" w:hAnsi="Arial" w:cs="Arial"/>
        </w:rPr>
        <w:t>Fighiera</w:t>
      </w:r>
      <w:proofErr w:type="spellEnd"/>
    </w:p>
    <w:p w14:paraId="0CC1943B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2019 hasta 2024</w:t>
      </w:r>
    </w:p>
    <w:p w14:paraId="79605546" w14:textId="77777777" w:rsidR="00DC1706" w:rsidRPr="006A760A" w:rsidRDefault="00DC1706" w:rsidP="00DC1706">
      <w:pPr>
        <w:rPr>
          <w:rFonts w:ascii="Arial" w:hAnsi="Arial" w:cs="Arial"/>
        </w:rPr>
      </w:pPr>
    </w:p>
    <w:p w14:paraId="7FB46752" w14:textId="77777777" w:rsidR="00DC1706" w:rsidRPr="00543B01" w:rsidRDefault="00DC1706" w:rsidP="00DC1706">
      <w:pPr>
        <w:rPr>
          <w:rFonts w:ascii="Arial" w:hAnsi="Arial" w:cs="Arial"/>
          <w:b/>
          <w:bCs/>
          <w:sz w:val="26"/>
          <w:szCs w:val="26"/>
        </w:rPr>
      </w:pPr>
      <w:r w:rsidRPr="00543B01">
        <w:rPr>
          <w:rFonts w:ascii="Arial" w:hAnsi="Arial" w:cs="Arial"/>
          <w:b/>
          <w:bCs/>
          <w:sz w:val="26"/>
          <w:szCs w:val="26"/>
        </w:rPr>
        <w:t>Perfil y objetivo laboral:</w:t>
      </w:r>
    </w:p>
    <w:p w14:paraId="46ECAF99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Me considero una persona responsable con mi puesto de trabajo y con los horarios asignados. Soy capaz de brindar a cada cliente la mejor atención posible, resolver cualquier tipo de dudas o conflictos que se presenten.</w:t>
      </w:r>
    </w:p>
    <w:p w14:paraId="01194F56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Tengo conocimiento de varios productos de almacén, y productos de limpieza. He repuesto cada producto de manera que se vea visible para los clientes.</w:t>
      </w:r>
    </w:p>
    <w:p w14:paraId="4305460C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Tengo la capacidad para trabajar con rapidez, prestando atención a cada detalle y dejando el área de trabajo en la mejor condición posible.</w:t>
      </w:r>
    </w:p>
    <w:p w14:paraId="3C5D0FDB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 xml:space="preserve">Mi objetivo es poder desarrollar mejor mis habilidades y no solo crecer personalmente sino también poder hacer crecer a la empresa de manera exitosa. </w:t>
      </w:r>
    </w:p>
    <w:p w14:paraId="59360D2A" w14:textId="77777777" w:rsidR="00DC1706" w:rsidRPr="006A760A" w:rsidRDefault="00DC1706" w:rsidP="00DC1706">
      <w:pPr>
        <w:rPr>
          <w:rFonts w:ascii="Arial" w:hAnsi="Arial" w:cs="Arial"/>
        </w:rPr>
      </w:pPr>
    </w:p>
    <w:p w14:paraId="3B64F1A9" w14:textId="2ECCCB2D" w:rsidR="003C50A0" w:rsidRPr="00E444D6" w:rsidRDefault="00DC1706" w:rsidP="00DC1706">
      <w:pPr>
        <w:rPr>
          <w:rFonts w:ascii="Arial" w:hAnsi="Arial" w:cs="Arial"/>
          <w:b/>
          <w:bCs/>
          <w:sz w:val="26"/>
          <w:szCs w:val="26"/>
        </w:rPr>
      </w:pPr>
      <w:r w:rsidRPr="00E444D6">
        <w:rPr>
          <w:rFonts w:ascii="Arial" w:hAnsi="Arial" w:cs="Arial"/>
          <w:b/>
          <w:bCs/>
          <w:sz w:val="26"/>
          <w:szCs w:val="26"/>
        </w:rPr>
        <w:t>Experiencia laboral:</w:t>
      </w:r>
    </w:p>
    <w:p w14:paraId="6E9A961B" w14:textId="3DE85B26" w:rsidR="00DC1706" w:rsidRPr="003C50A0" w:rsidRDefault="00DC1706" w:rsidP="00DC1706">
      <w:pPr>
        <w:rPr>
          <w:rFonts w:ascii="Arial" w:hAnsi="Arial" w:cs="Arial"/>
          <w:b/>
          <w:bCs/>
        </w:rPr>
      </w:pPr>
      <w:r w:rsidRPr="003C50A0">
        <w:rPr>
          <w:rFonts w:ascii="Arial" w:hAnsi="Arial" w:cs="Arial"/>
          <w:b/>
          <w:bCs/>
        </w:rPr>
        <w:t>Atención al cliente.</w:t>
      </w:r>
    </w:p>
    <w:p w14:paraId="3B7D74F5" w14:textId="77777777" w:rsidR="00DC1706" w:rsidRPr="00AC0817" w:rsidRDefault="00DC1706" w:rsidP="00DC1706">
      <w:pPr>
        <w:rPr>
          <w:rFonts w:ascii="Arial" w:hAnsi="Arial" w:cs="Arial"/>
          <w:u w:val="single"/>
        </w:rPr>
      </w:pPr>
      <w:r w:rsidRPr="00AC0817">
        <w:rPr>
          <w:rFonts w:ascii="Arial" w:hAnsi="Arial" w:cs="Arial"/>
          <w:u w:val="single"/>
        </w:rPr>
        <w:t>Artículos de limpieza "</w:t>
      </w:r>
      <w:proofErr w:type="spellStart"/>
      <w:r w:rsidRPr="00AC0817">
        <w:rPr>
          <w:rFonts w:ascii="Arial" w:hAnsi="Arial" w:cs="Arial"/>
          <w:u w:val="single"/>
        </w:rPr>
        <w:t>Nissi</w:t>
      </w:r>
      <w:proofErr w:type="spellEnd"/>
      <w:r w:rsidRPr="00AC0817">
        <w:rPr>
          <w:rFonts w:ascii="Arial" w:hAnsi="Arial" w:cs="Arial"/>
          <w:u w:val="single"/>
        </w:rPr>
        <w:t xml:space="preserve">" </w:t>
      </w:r>
    </w:p>
    <w:p w14:paraId="3D6CF521" w14:textId="5DC9D7BB" w:rsidR="00635552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Abril 2022 Hasta junio 2025</w:t>
      </w:r>
    </w:p>
    <w:p w14:paraId="363CE4F4" w14:textId="77777777" w:rsidR="00DC1706" w:rsidRPr="004018F4" w:rsidRDefault="00DC1706" w:rsidP="00DC1706">
      <w:pPr>
        <w:rPr>
          <w:rFonts w:ascii="Arial" w:hAnsi="Arial" w:cs="Arial"/>
          <w:u w:val="single"/>
        </w:rPr>
      </w:pPr>
      <w:r w:rsidRPr="004018F4">
        <w:rPr>
          <w:rFonts w:ascii="Arial" w:hAnsi="Arial" w:cs="Arial"/>
          <w:u w:val="single"/>
        </w:rPr>
        <w:t xml:space="preserve">Repostería "Dulce </w:t>
      </w:r>
      <w:proofErr w:type="spellStart"/>
      <w:r w:rsidRPr="004018F4">
        <w:rPr>
          <w:rFonts w:ascii="Arial" w:hAnsi="Arial" w:cs="Arial"/>
          <w:u w:val="single"/>
        </w:rPr>
        <w:t>Nare</w:t>
      </w:r>
      <w:proofErr w:type="spellEnd"/>
      <w:r w:rsidRPr="004018F4">
        <w:rPr>
          <w:rFonts w:ascii="Arial" w:hAnsi="Arial" w:cs="Arial"/>
          <w:u w:val="single"/>
        </w:rPr>
        <w:t>"</w:t>
      </w:r>
    </w:p>
    <w:p w14:paraId="1B9E4D33" w14:textId="6878F08B" w:rsidR="00EC15EC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Julio 2022 Hasta Marzo 2023</w:t>
      </w:r>
    </w:p>
    <w:p w14:paraId="76C42F1F" w14:textId="2713189B" w:rsidR="00EC15EC" w:rsidRPr="000F3A51" w:rsidRDefault="00DC1706" w:rsidP="00DC1706">
      <w:pPr>
        <w:rPr>
          <w:rFonts w:ascii="Arial" w:hAnsi="Arial" w:cs="Arial"/>
          <w:u w:val="single"/>
        </w:rPr>
      </w:pPr>
      <w:r w:rsidRPr="000F3A51">
        <w:rPr>
          <w:rFonts w:ascii="Arial" w:hAnsi="Arial" w:cs="Arial"/>
          <w:u w:val="single"/>
        </w:rPr>
        <w:t>Tienda de Indumentaria "Modas Arce"</w:t>
      </w:r>
    </w:p>
    <w:p w14:paraId="3741CA6C" w14:textId="73A3F49A" w:rsidR="00216FFA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octubre 2025 Hasta agosto 2026</w:t>
      </w:r>
    </w:p>
    <w:p w14:paraId="79000735" w14:textId="2E7A2DFC" w:rsidR="00DC1706" w:rsidRPr="00B11A34" w:rsidRDefault="00DC1706" w:rsidP="00DC1706">
      <w:pPr>
        <w:rPr>
          <w:rFonts w:ascii="Arial" w:hAnsi="Arial" w:cs="Arial"/>
          <w:b/>
          <w:bCs/>
        </w:rPr>
      </w:pPr>
      <w:r w:rsidRPr="00B11A34">
        <w:rPr>
          <w:rFonts w:ascii="Arial" w:hAnsi="Arial" w:cs="Arial"/>
          <w:b/>
          <w:bCs/>
        </w:rPr>
        <w:t>Personal de limpieza</w:t>
      </w:r>
    </w:p>
    <w:p w14:paraId="11217D22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Casa de familia</w:t>
      </w:r>
    </w:p>
    <w:p w14:paraId="1F2499A7" w14:textId="5C5529DF" w:rsidR="000420EF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Enero 2022 Hasta septiembre 2024</w:t>
      </w:r>
    </w:p>
    <w:p w14:paraId="06C65EC2" w14:textId="266F4B9D" w:rsidR="00DC1706" w:rsidRPr="00A34069" w:rsidRDefault="00DC1706" w:rsidP="00DC1706">
      <w:pPr>
        <w:rPr>
          <w:rFonts w:ascii="Arial" w:hAnsi="Arial" w:cs="Arial"/>
        </w:rPr>
      </w:pPr>
      <w:r w:rsidRPr="00A34069">
        <w:rPr>
          <w:rFonts w:ascii="Arial" w:hAnsi="Arial" w:cs="Arial"/>
          <w:b/>
          <w:bCs/>
        </w:rPr>
        <w:t xml:space="preserve">Cuidado de </w:t>
      </w:r>
      <w:r w:rsidR="00A34069" w:rsidRPr="00A34069">
        <w:rPr>
          <w:rFonts w:ascii="Arial" w:hAnsi="Arial" w:cs="Arial"/>
          <w:b/>
          <w:bCs/>
        </w:rPr>
        <w:t>niños</w:t>
      </w:r>
    </w:p>
    <w:p w14:paraId="032DE3B7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Marzo 2023 Hasta noviembre 2024</w:t>
      </w:r>
    </w:p>
    <w:p w14:paraId="28E0737C" w14:textId="5D24AA9D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>Desde marzo 2025 Hasta actualidad.</w:t>
      </w:r>
    </w:p>
    <w:p w14:paraId="5185E6F2" w14:textId="77777777" w:rsidR="00B43426" w:rsidRDefault="00DC1706" w:rsidP="00DC1706">
      <w:pPr>
        <w:rPr>
          <w:rFonts w:ascii="Arial" w:hAnsi="Arial" w:cs="Arial"/>
          <w:b/>
          <w:bCs/>
        </w:rPr>
      </w:pPr>
      <w:r w:rsidRPr="0002007F">
        <w:rPr>
          <w:rFonts w:ascii="Arial" w:hAnsi="Arial" w:cs="Arial"/>
          <w:b/>
          <w:bCs/>
        </w:rPr>
        <w:t>Idiomas y herramientas informáticas:</w:t>
      </w:r>
    </w:p>
    <w:p w14:paraId="35970A9C" w14:textId="165B8EE7" w:rsidR="00DC1706" w:rsidRPr="00B43426" w:rsidRDefault="00DC1706" w:rsidP="00DC1706">
      <w:pPr>
        <w:rPr>
          <w:rFonts w:ascii="Arial" w:hAnsi="Arial" w:cs="Arial"/>
          <w:b/>
          <w:bCs/>
        </w:rPr>
      </w:pPr>
      <w:r w:rsidRPr="006A760A">
        <w:rPr>
          <w:rFonts w:ascii="Arial" w:hAnsi="Arial" w:cs="Arial"/>
        </w:rPr>
        <w:t xml:space="preserve">Inglés: nivel intermedio </w:t>
      </w:r>
    </w:p>
    <w:p w14:paraId="7E7ED29E" w14:textId="77777777" w:rsidR="00DC1706" w:rsidRPr="006A760A" w:rsidRDefault="00DC1706" w:rsidP="00DC1706">
      <w:pPr>
        <w:rPr>
          <w:rFonts w:ascii="Arial" w:hAnsi="Arial" w:cs="Arial"/>
        </w:rPr>
      </w:pPr>
      <w:r w:rsidRPr="006A760A">
        <w:rPr>
          <w:rFonts w:ascii="Arial" w:hAnsi="Arial" w:cs="Arial"/>
        </w:rPr>
        <w:t xml:space="preserve">Word, Excel e Internet: nivel intermedio </w:t>
      </w:r>
    </w:p>
    <w:p w14:paraId="6262F055" w14:textId="77777777" w:rsidR="00DC1706" w:rsidRPr="006A760A" w:rsidRDefault="00DC1706" w:rsidP="00DC1706">
      <w:pPr>
        <w:rPr>
          <w:rFonts w:ascii="Arial" w:hAnsi="Arial" w:cs="Arial"/>
        </w:rPr>
      </w:pPr>
    </w:p>
    <w:p w14:paraId="39DDAA31" w14:textId="2DE169BB" w:rsidR="001B29CF" w:rsidRPr="006A760A" w:rsidRDefault="00DC1706" w:rsidP="002D6FE0">
      <w:pPr>
        <w:rPr>
          <w:rFonts w:ascii="Arial" w:hAnsi="Arial" w:cs="Arial"/>
        </w:rPr>
      </w:pPr>
      <w:r w:rsidRPr="006A760A">
        <w:rPr>
          <w:rFonts w:ascii="Arial" w:hAnsi="Arial" w:cs="Arial"/>
        </w:rPr>
        <w:t>Disponibilidad de horarios: full time</w:t>
      </w:r>
    </w:p>
    <w:sectPr w:rsidR="001B29CF" w:rsidRPr="006A760A" w:rsidSect="00617B26">
      <w:footerReference w:type="default" r:id="rId9"/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BB9D75" w14:textId="77777777" w:rsidR="006912C0" w:rsidRDefault="006912C0">
      <w:pPr>
        <w:spacing w:after="0"/>
      </w:pPr>
      <w:r>
        <w:separator/>
      </w:r>
    </w:p>
  </w:endnote>
  <w:endnote w:type="continuationSeparator" w:id="0">
    <w:p w14:paraId="4F0F75D9" w14:textId="77777777" w:rsidR="006912C0" w:rsidRDefault="006912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MinchoB">
    <w:altName w:val="Yu Mincho Demibold"/>
    <w:panose1 w:val="020B0604020202020204"/>
    <w:charset w:val="8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94B312" w14:textId="77777777" w:rsidR="006270A9" w:rsidRDefault="009D5933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 \* MERGEFORMAT </w:instrText>
    </w:r>
    <w:r>
      <w:rPr>
        <w:lang w:bidi="es-ES"/>
      </w:rPr>
      <w:fldChar w:fldCharType="separate"/>
    </w:r>
    <w:r w:rsidR="00E40DD7">
      <w:rPr>
        <w:noProof/>
        <w:lang w:bidi="es-ES"/>
      </w:rPr>
      <w:t>2</w:t>
    </w:r>
    <w:r>
      <w:rPr>
        <w:noProof/>
        <w:lang w:bidi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8217F6" w14:textId="77777777" w:rsidR="006912C0" w:rsidRDefault="006912C0">
      <w:pPr>
        <w:spacing w:after="0"/>
      </w:pPr>
      <w:r>
        <w:separator/>
      </w:r>
    </w:p>
  </w:footnote>
  <w:footnote w:type="continuationSeparator" w:id="0">
    <w:p w14:paraId="11223945" w14:textId="77777777" w:rsidR="006912C0" w:rsidRDefault="006912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aconvietas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D9D5ECA"/>
    <w:multiLevelType w:val="multilevel"/>
    <w:tmpl w:val="2DB03242"/>
    <w:lvl w:ilvl="0">
      <w:start w:val="1"/>
      <w:numFmt w:val="decimal"/>
      <w:pStyle w:val="Listaconnmeros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 w15:restartNumberingAfterBreak="0">
    <w:nsid w:val="71866955"/>
    <w:multiLevelType w:val="multilevel"/>
    <w:tmpl w:val="01684A10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41375065">
    <w:abstractNumId w:val="9"/>
  </w:num>
  <w:num w:numId="2" w16cid:durableId="1667786508">
    <w:abstractNumId w:val="9"/>
    <w:lvlOverride w:ilvl="0">
      <w:startOverride w:val="1"/>
    </w:lvlOverride>
  </w:num>
  <w:num w:numId="3" w16cid:durableId="1725135125">
    <w:abstractNumId w:val="9"/>
    <w:lvlOverride w:ilvl="0">
      <w:startOverride w:val="1"/>
    </w:lvlOverride>
  </w:num>
  <w:num w:numId="4" w16cid:durableId="1795252738">
    <w:abstractNumId w:val="9"/>
    <w:lvlOverride w:ilvl="0">
      <w:startOverride w:val="1"/>
    </w:lvlOverride>
  </w:num>
  <w:num w:numId="5" w16cid:durableId="1085342961">
    <w:abstractNumId w:val="8"/>
  </w:num>
  <w:num w:numId="6" w16cid:durableId="1670329627">
    <w:abstractNumId w:val="7"/>
  </w:num>
  <w:num w:numId="7" w16cid:durableId="2146659476">
    <w:abstractNumId w:val="6"/>
  </w:num>
  <w:num w:numId="8" w16cid:durableId="1394498093">
    <w:abstractNumId w:val="5"/>
  </w:num>
  <w:num w:numId="9" w16cid:durableId="1216357944">
    <w:abstractNumId w:val="4"/>
  </w:num>
  <w:num w:numId="10" w16cid:durableId="1463503199">
    <w:abstractNumId w:val="3"/>
  </w:num>
  <w:num w:numId="11" w16cid:durableId="1646469535">
    <w:abstractNumId w:val="2"/>
  </w:num>
  <w:num w:numId="12" w16cid:durableId="928973142">
    <w:abstractNumId w:val="1"/>
  </w:num>
  <w:num w:numId="13" w16cid:durableId="1935090318">
    <w:abstractNumId w:val="0"/>
  </w:num>
  <w:num w:numId="14" w16cid:durableId="1884511880">
    <w:abstractNumId w:val="13"/>
  </w:num>
  <w:num w:numId="15" w16cid:durableId="1142191984">
    <w:abstractNumId w:val="16"/>
  </w:num>
  <w:num w:numId="16" w16cid:durableId="291794333">
    <w:abstractNumId w:val="12"/>
  </w:num>
  <w:num w:numId="17" w16cid:durableId="1532840525">
    <w:abstractNumId w:val="15"/>
  </w:num>
  <w:num w:numId="18" w16cid:durableId="212347249">
    <w:abstractNumId w:val="10"/>
  </w:num>
  <w:num w:numId="19" w16cid:durableId="1255046552">
    <w:abstractNumId w:val="19"/>
  </w:num>
  <w:num w:numId="20" w16cid:durableId="1283729477">
    <w:abstractNumId w:val="17"/>
  </w:num>
  <w:num w:numId="21" w16cid:durableId="1083792853">
    <w:abstractNumId w:val="11"/>
  </w:num>
  <w:num w:numId="22" w16cid:durableId="2010985104">
    <w:abstractNumId w:val="14"/>
  </w:num>
  <w:num w:numId="23" w16cid:durableId="648437156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9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C0"/>
    <w:rsid w:val="0002007F"/>
    <w:rsid w:val="0002262F"/>
    <w:rsid w:val="000420EF"/>
    <w:rsid w:val="000661DF"/>
    <w:rsid w:val="00072DE3"/>
    <w:rsid w:val="000A4F59"/>
    <w:rsid w:val="000B4215"/>
    <w:rsid w:val="000E4AEB"/>
    <w:rsid w:val="000F3A51"/>
    <w:rsid w:val="001054FB"/>
    <w:rsid w:val="00141A4C"/>
    <w:rsid w:val="001A4FE5"/>
    <w:rsid w:val="001B29CF"/>
    <w:rsid w:val="001F48A7"/>
    <w:rsid w:val="00201384"/>
    <w:rsid w:val="00204005"/>
    <w:rsid w:val="00216FFA"/>
    <w:rsid w:val="00247349"/>
    <w:rsid w:val="00255E27"/>
    <w:rsid w:val="0028220F"/>
    <w:rsid w:val="002B26F7"/>
    <w:rsid w:val="002D6978"/>
    <w:rsid w:val="002D6FE0"/>
    <w:rsid w:val="00312FE1"/>
    <w:rsid w:val="00356C14"/>
    <w:rsid w:val="003B158E"/>
    <w:rsid w:val="003C50A0"/>
    <w:rsid w:val="003C777E"/>
    <w:rsid w:val="004018F4"/>
    <w:rsid w:val="0046589C"/>
    <w:rsid w:val="00505409"/>
    <w:rsid w:val="005213FA"/>
    <w:rsid w:val="00543B01"/>
    <w:rsid w:val="00554854"/>
    <w:rsid w:val="005C467F"/>
    <w:rsid w:val="005D784A"/>
    <w:rsid w:val="00617B26"/>
    <w:rsid w:val="006270A9"/>
    <w:rsid w:val="00630119"/>
    <w:rsid w:val="00635552"/>
    <w:rsid w:val="0065526B"/>
    <w:rsid w:val="00675956"/>
    <w:rsid w:val="00681034"/>
    <w:rsid w:val="006912C0"/>
    <w:rsid w:val="00694E5F"/>
    <w:rsid w:val="006A760A"/>
    <w:rsid w:val="006D711D"/>
    <w:rsid w:val="00701D71"/>
    <w:rsid w:val="007241AA"/>
    <w:rsid w:val="0079541F"/>
    <w:rsid w:val="007D0B85"/>
    <w:rsid w:val="007D3185"/>
    <w:rsid w:val="007E6340"/>
    <w:rsid w:val="007F5997"/>
    <w:rsid w:val="00816216"/>
    <w:rsid w:val="0087734B"/>
    <w:rsid w:val="008C2E79"/>
    <w:rsid w:val="008D14F7"/>
    <w:rsid w:val="00905D40"/>
    <w:rsid w:val="0096278C"/>
    <w:rsid w:val="009B1741"/>
    <w:rsid w:val="009D5933"/>
    <w:rsid w:val="00A32B84"/>
    <w:rsid w:val="00A34069"/>
    <w:rsid w:val="00AC0817"/>
    <w:rsid w:val="00B11A34"/>
    <w:rsid w:val="00B43426"/>
    <w:rsid w:val="00B57D83"/>
    <w:rsid w:val="00B91BA4"/>
    <w:rsid w:val="00BB412B"/>
    <w:rsid w:val="00BD768D"/>
    <w:rsid w:val="00BE7FC4"/>
    <w:rsid w:val="00C37604"/>
    <w:rsid w:val="00C61F8E"/>
    <w:rsid w:val="00C76084"/>
    <w:rsid w:val="00CE7980"/>
    <w:rsid w:val="00D67CEE"/>
    <w:rsid w:val="00DA627A"/>
    <w:rsid w:val="00DC1706"/>
    <w:rsid w:val="00E40DD7"/>
    <w:rsid w:val="00E444D6"/>
    <w:rsid w:val="00E83E4B"/>
    <w:rsid w:val="00E92968"/>
    <w:rsid w:val="00EC15EC"/>
    <w:rsid w:val="00F0067A"/>
    <w:rsid w:val="00F1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ACF92"/>
  <w15:chartTrackingRefBased/>
  <w15:docId w15:val="{03B083AE-467C-BF45-BF62-7F4C9DB7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s-E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Ttulo1">
    <w:name w:val="heading 1"/>
    <w:basedOn w:val="Normal"/>
    <w:link w:val="Ttulo1C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Textodelmarcadordeposicin">
    <w:name w:val="Placeholder Text"/>
    <w:basedOn w:val="Fuentedeprrafopredeter"/>
    <w:uiPriority w:val="99"/>
    <w:semiHidden/>
    <w:rsid w:val="00E83E4B"/>
    <w:rPr>
      <w:color w:val="393939" w:themeColor="text2" w:themeShade="BF"/>
    </w:rPr>
  </w:style>
  <w:style w:type="paragraph" w:styleId="Listaconvietas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Encabezado">
    <w:name w:val="header"/>
    <w:basedOn w:val="Normal"/>
    <w:link w:val="EncabezadoCar"/>
    <w:uiPriority w:val="99"/>
    <w:unhideWhenUsed/>
    <w:pPr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1034"/>
    <w:rPr>
      <w:color w:val="2A7B88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contextualSpacing w:val="0"/>
      <w:outlineLvl w:val="9"/>
    </w:p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2A7B88" w:themeColor="accent1" w:themeShade="BF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i/>
      <w:iCs/>
      <w:color w:val="2A7B88" w:themeColor="accent1" w:themeShade="BF"/>
    </w:rPr>
  </w:style>
  <w:style w:type="paragraph" w:styleId="Listaconnmeros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83E4B"/>
    <w:rPr>
      <w:szCs w:val="16"/>
    </w:rPr>
  </w:style>
  <w:style w:type="paragraph" w:styleId="Textodebloque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83E4B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8220F"/>
    <w:rPr>
      <w:sz w:val="22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20F"/>
    <w:rPr>
      <w:rFonts w:ascii="Segoe UI" w:hAnsi="Segoe UI" w:cs="Segoe UI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220F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220F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22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220F"/>
    <w:rPr>
      <w:b/>
      <w:bCs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8220F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8220F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8220F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28220F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8220F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B95E0835-4CB7-8944-B3BB-475983CE82E9%7dtf02918880_win32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C9DDD-C80C-44A4-94C9-1572594351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{B95E0835-4CB7-8944-B3BB-475983CE82E9}tf02918880_win32.dotx</Template>
  <TotalTime>1</TotalTime>
  <Pages>2</Pages>
  <Words>257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Montés</dc:creator>
  <cp:keywords/>
  <dc:description/>
  <cp:lastModifiedBy>Angel Montés</cp:lastModifiedBy>
  <cp:revision>2</cp:revision>
  <dcterms:created xsi:type="dcterms:W3CDTF">2026-08-12T14:49:00Z</dcterms:created>
  <dcterms:modified xsi:type="dcterms:W3CDTF">2026-08-12T14:49:00Z</dcterms:modified>
</cp:coreProperties>
</file>